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50F" w:rsidRDefault="00B03110">
      <w:pPr>
        <w:pStyle w:val="Titr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-1658620</wp:posOffset>
                </wp:positionH>
                <wp:positionV relativeFrom="paragraph">
                  <wp:posOffset>-474980</wp:posOffset>
                </wp:positionV>
                <wp:extent cx="14041120" cy="9611995"/>
                <wp:effectExtent l="0" t="0" r="0" b="0"/>
                <wp:wrapNone/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41120" cy="9611995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13723" id="Rectangle 9" o:spid="_x0000_s1026" style="position:absolute;margin-left:-130.6pt;margin-top:-37.4pt;width:1105.6pt;height:756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" filled="f" strokeweight=".6pt"/>
            </w:pict>
          </mc:Fallback>
        </mc:AlternateContent>
      </w:r>
    </w:p>
    <w:p w:rsidR="0044050F" w:rsidRDefault="0044050F">
      <w:pPr>
        <w:pStyle w:val="Titre"/>
        <w:rPr>
          <w:sz w:val="20"/>
        </w:rPr>
      </w:pPr>
    </w:p>
    <w:p w:rsidR="0044050F" w:rsidRDefault="0044050F">
      <w:pPr>
        <w:pStyle w:val="Titre"/>
        <w:rPr>
          <w:sz w:val="20"/>
        </w:rPr>
      </w:pPr>
    </w:p>
    <w:p w:rsidR="0044050F" w:rsidRDefault="0044050F">
      <w:pPr>
        <w:pStyle w:val="Titre"/>
        <w:rPr>
          <w:sz w:val="20"/>
        </w:rPr>
      </w:pPr>
    </w:p>
    <w:p w:rsidR="0044050F" w:rsidRDefault="0044050F">
      <w:pPr>
        <w:pStyle w:val="Titre"/>
        <w:rPr>
          <w:sz w:val="20"/>
        </w:rPr>
      </w:pPr>
    </w:p>
    <w:p w:rsidR="0044050F" w:rsidRDefault="00A445A6">
      <w:pPr>
        <w:pStyle w:val="Titre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1911350</wp:posOffset>
                </wp:positionV>
                <wp:extent cx="914400" cy="914400"/>
                <wp:effectExtent l="19050" t="19050" r="19050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3A228A" id="Ellipse 6" o:spid="_x0000_s1026" style="position:absolute;margin-left:92.5pt;margin-top:150.5pt;width:1in;height:1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" filled="f" strokecolor="red" strokeweight="2.25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C0C24B8" wp14:editId="58E98361">
            <wp:simplePos x="0" y="0"/>
            <wp:positionH relativeFrom="column">
              <wp:posOffset>6686550</wp:posOffset>
            </wp:positionH>
            <wp:positionV relativeFrom="paragraph">
              <wp:posOffset>9525</wp:posOffset>
            </wp:positionV>
            <wp:extent cx="4895850" cy="5705475"/>
            <wp:effectExtent l="0" t="0" r="0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2E9EFD3E" wp14:editId="2465FA42">
            <wp:extent cx="4719327" cy="571500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4213" cy="573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br w:type="textWrapping" w:clear="all"/>
      </w:r>
      <w:r>
        <w:rPr>
          <w:sz w:val="20"/>
        </w:rPr>
        <w:br w:type="textWrapping" w:clear="all"/>
      </w:r>
    </w:p>
    <w:p w:rsidR="00A445A6" w:rsidRDefault="00A445A6">
      <w:pPr>
        <w:pStyle w:val="Titre"/>
        <w:rPr>
          <w:sz w:val="20"/>
        </w:rPr>
      </w:pPr>
    </w:p>
    <w:p w:rsidR="00A445A6" w:rsidRDefault="00A445A6">
      <w:pPr>
        <w:pStyle w:val="Titre"/>
        <w:rPr>
          <w:sz w:val="20"/>
        </w:rPr>
      </w:pPr>
    </w:p>
    <w:p w:rsidR="00A445A6" w:rsidRDefault="00A445A6">
      <w:pPr>
        <w:pStyle w:val="Titre"/>
        <w:rPr>
          <w:sz w:val="20"/>
        </w:rPr>
      </w:pPr>
    </w:p>
    <w:p w:rsidR="00A445A6" w:rsidRDefault="00A445A6">
      <w:pPr>
        <w:pStyle w:val="Titre"/>
        <w:rPr>
          <w:sz w:val="20"/>
        </w:rPr>
      </w:pPr>
    </w:p>
    <w:p w:rsidR="00A445A6" w:rsidRDefault="00A445A6">
      <w:pPr>
        <w:pStyle w:val="Titre"/>
        <w:rPr>
          <w:sz w:val="20"/>
        </w:rPr>
      </w:pPr>
    </w:p>
    <w:p w:rsidR="00A445A6" w:rsidRDefault="00A445A6">
      <w:pPr>
        <w:pStyle w:val="Titre"/>
        <w:rPr>
          <w:sz w:val="20"/>
        </w:rPr>
      </w:pPr>
    </w:p>
    <w:p w:rsidR="00F44CEC" w:rsidRDefault="00F44CEC">
      <w:bookmarkStart w:id="0" w:name="_GoBack"/>
      <w:bookmarkEnd w:id="0"/>
    </w:p>
    <w:sectPr w:rsidR="00F44CEC">
      <w:type w:val="continuous"/>
      <w:pgSz w:w="23820" w:h="16840" w:orient="landscape"/>
      <w:pgMar w:top="1600" w:right="880" w:bottom="280" w:left="3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50F"/>
    <w:rsid w:val="002659DC"/>
    <w:rsid w:val="002A7AC3"/>
    <w:rsid w:val="0044050F"/>
    <w:rsid w:val="00821285"/>
    <w:rsid w:val="00A445A6"/>
    <w:rsid w:val="00B03110"/>
    <w:rsid w:val="00BF5C9A"/>
    <w:rsid w:val="00F4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73FED9-9118-4155-A41A-BDB88CDE2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uiPriority w:val="1"/>
    <w:qFormat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590648F1.dotm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situation</vt:lpstr>
    </vt:vector>
  </TitlesOfParts>
  <Company>Communauté d'Agglomération du Grand Besançon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situation</dc:title>
  <dc:creator>guillo2</dc:creator>
  <cp:lastModifiedBy>JOSEPH Aurélie</cp:lastModifiedBy>
  <cp:revision>3</cp:revision>
  <dcterms:created xsi:type="dcterms:W3CDTF">2022-02-16T07:08:00Z</dcterms:created>
  <dcterms:modified xsi:type="dcterms:W3CDTF">2022-04-08T15:25:00Z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2021-08-04T00:00:00Z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2022-02-15T00:00:00Z</vt:filetime>
  </property>
</Properties>
</file>